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DF6" w:rsidRPr="00DE0DF6" w:rsidRDefault="00DE0DF6" w:rsidP="00DE0D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Location map: Pooncarie Road PP_2016_WENTW_004</w:t>
      </w:r>
    </w:p>
    <w:p w:rsidR="00DE0DF6" w:rsidRPr="00DE0DF6" w:rsidRDefault="00293B32" w:rsidP="00DE0DF6">
      <w:pPr>
        <w:ind w:left="7200"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3862070</wp:posOffset>
                </wp:positionV>
                <wp:extent cx="19050" cy="904875"/>
                <wp:effectExtent l="95250" t="38100" r="7620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1951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5pt;margin-top:304.1pt;width:1.5pt;height:71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D0B013" wp14:editId="0BFF8B11">
                <wp:simplePos x="0" y="0"/>
                <wp:positionH relativeFrom="column">
                  <wp:posOffset>4276725</wp:posOffset>
                </wp:positionH>
                <wp:positionV relativeFrom="paragraph">
                  <wp:posOffset>185420</wp:posOffset>
                </wp:positionV>
                <wp:extent cx="685800" cy="1647825"/>
                <wp:effectExtent l="57150" t="38100" r="3810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647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1577" id="Straight Arrow Connector 2" o:spid="_x0000_s1026" type="#_x0000_t32" style="position:absolute;margin-left:336.75pt;margin-top:14.6pt;width:54pt;height:129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233E3" wp14:editId="521D4562">
                <wp:simplePos x="0" y="0"/>
                <wp:positionH relativeFrom="column">
                  <wp:posOffset>1714499</wp:posOffset>
                </wp:positionH>
                <wp:positionV relativeFrom="paragraph">
                  <wp:posOffset>4385945</wp:posOffset>
                </wp:positionV>
                <wp:extent cx="504825" cy="381000"/>
                <wp:effectExtent l="57150" t="38100" r="476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4CE4" id="Straight Arrow Connector 3" o:spid="_x0000_s1026" type="#_x0000_t32" style="position:absolute;margin-left:135pt;margin-top:345.35pt;width:39.75pt;height:3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DE0DF6" w:rsidRPr="00DE0DF6">
        <w:rPr>
          <w:b/>
          <w:sz w:val="32"/>
          <w:szCs w:val="32"/>
        </w:rPr>
        <w:t>Subject site</w:t>
      </w:r>
      <w:r w:rsidR="00DE0DF6">
        <w:rPr>
          <w:b/>
          <w:sz w:val="32"/>
          <w:szCs w:val="32"/>
        </w:rPr>
        <w:t xml:space="preserve"> Part Lot 1 DP 1193874</w:t>
      </w:r>
    </w:p>
    <w:p w:rsidR="00DE0DF6" w:rsidRPr="00DE0DF6" w:rsidRDefault="00293B32" w:rsidP="00DE0DF6">
      <w:pPr>
        <w:ind w:left="720" w:firstLine="720"/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91440</wp:posOffset>
                </wp:positionV>
                <wp:extent cx="9525" cy="895350"/>
                <wp:effectExtent l="114300" t="19050" r="85725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F5B94" id="Straight Arrow Connector 5" o:spid="_x0000_s1026" type="#_x0000_t32" style="position:absolute;margin-left:572.25pt;margin-top:7.2pt;width:.75pt;height:7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DE0DF6" w:rsidRPr="00DE0DF6">
        <w:rPr>
          <w:b/>
          <w:noProof/>
          <w:lang w:eastAsia="en-A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886333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41" y="21501"/>
                <wp:lineTo x="2154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5" b="8101"/>
                    <a:stretch/>
                  </pic:blipFill>
                  <pic:spPr bwMode="auto">
                    <a:xfrm>
                      <a:off x="0" y="0"/>
                      <a:ext cx="886333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DF6" w:rsidRPr="00DE0DF6">
        <w:rPr>
          <w:b/>
        </w:rPr>
        <w:t>Darling</w:t>
      </w:r>
      <w:r w:rsidR="00DE0DF6">
        <w:t xml:space="preserve"> </w:t>
      </w:r>
      <w:r w:rsidR="00DE0DF6" w:rsidRPr="00DE0DF6">
        <w:rPr>
          <w:b/>
        </w:rPr>
        <w:t>River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Pooncarie Road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Wentworth </w:t>
      </w:r>
      <w:proofErr w:type="gramStart"/>
      <w:r>
        <w:rPr>
          <w:b/>
        </w:rPr>
        <w:t>township</w:t>
      </w:r>
      <w:bookmarkStart w:id="0" w:name="_GoBack"/>
      <w:bookmarkEnd w:id="0"/>
      <w:proofErr w:type="gramEnd"/>
    </w:p>
    <w:sectPr w:rsidR="00DE0DF6" w:rsidRPr="00DE0DF6" w:rsidSect="00DE0D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F6"/>
    <w:rsid w:val="00257104"/>
    <w:rsid w:val="00293B32"/>
    <w:rsid w:val="003D305F"/>
    <w:rsid w:val="0086123E"/>
    <w:rsid w:val="009D6572"/>
    <w:rsid w:val="00D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F355F6-93AE-4D0F-B952-BF181E99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E82F0-528E-4088-A050-C7C48735D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B1191BC3.dotm</Template>
  <TotalTime>14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Nita Scott</dc:creator>
  <cp:keywords/>
  <dc:description/>
  <cp:lastModifiedBy>Nita Scott</cp:lastModifiedBy>
  <cp:revision>1</cp:revision>
  <dcterms:created xsi:type="dcterms:W3CDTF">2016-07-27T04:50:00Z</dcterms:created>
  <dcterms:modified xsi:type="dcterms:W3CDTF">2016-07-27T05:04:00Z</dcterms:modified>
</cp:coreProperties>
</file>